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5B79" w14:textId="3A73E641" w:rsidR="00F9444C" w:rsidRDefault="00331EAC">
      <w:pPr>
        <w:pStyle w:val="NoSpacing"/>
      </w:pPr>
      <w:r>
        <w:t>Brandon Taylor</w:t>
      </w:r>
    </w:p>
    <w:p w14:paraId="4DEB1F07" w14:textId="187EB90C" w:rsidR="00E614DD" w:rsidRDefault="00331EAC">
      <w:pPr>
        <w:pStyle w:val="NoSpacing"/>
      </w:pPr>
      <w:r>
        <w:t xml:space="preserve">Ms. Smith </w:t>
      </w:r>
    </w:p>
    <w:p w14:paraId="501222F0" w14:textId="5E023EB9" w:rsidR="00E614DD" w:rsidRDefault="00331EAC">
      <w:pPr>
        <w:pStyle w:val="NoSpacing"/>
      </w:pPr>
      <w:r>
        <w:t>ENG-1113</w:t>
      </w:r>
    </w:p>
    <w:p w14:paraId="62D33165" w14:textId="13875B27" w:rsidR="00E614DD" w:rsidRDefault="00331EAC">
      <w:pPr>
        <w:pStyle w:val="NoSpacing"/>
      </w:pPr>
      <w:r>
        <w:t>28 September 2021</w:t>
      </w:r>
    </w:p>
    <w:p w14:paraId="5B1AD239" w14:textId="7FFB3461" w:rsidR="00E614DD" w:rsidRDefault="00331EAC">
      <w:pPr>
        <w:pStyle w:val="Title"/>
      </w:pPr>
      <w:r>
        <w:t>Cause and Effect Thesis Statement</w:t>
      </w:r>
    </w:p>
    <w:p w14:paraId="2E3E4898" w14:textId="36D1C01B" w:rsidR="00E614DD" w:rsidRDefault="00331EAC" w:rsidP="00331EAC">
      <w:pPr>
        <w:pStyle w:val="NoSpacing"/>
        <w:ind w:firstLine="720"/>
      </w:pPr>
      <w:r>
        <w:t xml:space="preserve">The creator of the Honda Talon UTV hoped that kids would learn how to educate themselves on the rules of the road, but they’re also unintentionally learning how to operate a vehicle while not being aware of the dangers that come with driving </w:t>
      </w:r>
      <w:r w:rsidR="00775AE3">
        <w:t>such as</w:t>
      </w:r>
      <w:r>
        <w:t xml:space="preserve"> being distracted, </w:t>
      </w:r>
      <w:r w:rsidR="00775AE3">
        <w:t>speeding</w:t>
      </w:r>
      <w:r w:rsidR="00DA6044">
        <w:t>,</w:t>
      </w:r>
      <w:r>
        <w:t xml:space="preserve"> and others driving while under the influence.</w:t>
      </w:r>
    </w:p>
    <w:p w14:paraId="7E2BAC2E" w14:textId="06D3EF3A" w:rsidR="00E614DD" w:rsidRDefault="00E614DD" w:rsidP="00331EAC">
      <w:pPr>
        <w:pStyle w:val="SectionTitle"/>
        <w:jc w:val="left"/>
      </w:pPr>
    </w:p>
    <w:sectPr w:rsidR="00E614D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B31AD" w14:textId="77777777" w:rsidR="00331EAC" w:rsidRDefault="00331EAC">
      <w:pPr>
        <w:spacing w:line="240" w:lineRule="auto"/>
      </w:pPr>
      <w:r>
        <w:separator/>
      </w:r>
    </w:p>
  </w:endnote>
  <w:endnote w:type="continuationSeparator" w:id="0">
    <w:p w14:paraId="1F57F3E2" w14:textId="77777777" w:rsidR="00331EAC" w:rsidRDefault="00331E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D9411" w14:textId="77777777" w:rsidR="00331EAC" w:rsidRDefault="00331EAC">
      <w:pPr>
        <w:spacing w:line="240" w:lineRule="auto"/>
      </w:pPr>
      <w:r>
        <w:separator/>
      </w:r>
    </w:p>
  </w:footnote>
  <w:footnote w:type="continuationSeparator" w:id="0">
    <w:p w14:paraId="2876E931" w14:textId="77777777" w:rsidR="00331EAC" w:rsidRDefault="00331E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97A0" w14:textId="77777777" w:rsidR="00E614DD" w:rsidRDefault="00C768CA">
    <w:pPr>
      <w:pStyle w:val="Header"/>
    </w:pPr>
    <w:sdt>
      <w:sdtPr>
        <w:alias w:val="Last Name:"/>
        <w:tag w:val="Last Name:"/>
        <w:id w:val="343136273"/>
        <w:placeholder>
          <w:docPart w:val="6B3ED3548F8440EE89DFAA1ED97DF832"/>
        </w:placeholder>
        <w:temporary/>
        <w:showingPlcHdr/>
        <w15:appearance w15:val="hidden"/>
      </w:sdtPr>
      <w:sdtEndPr/>
      <w:sdtContent>
        <w:r w:rsidR="00F9444C">
          <w:t>Last Name</w:t>
        </w:r>
      </w:sdtContent>
    </w:sdt>
    <w:r w:rsidR="00691EC1">
      <w:t xml:space="preserve"> </w:t>
    </w:r>
    <w:r w:rsidR="00691EC1">
      <w:fldChar w:fldCharType="begin"/>
    </w:r>
    <w:r w:rsidR="00691EC1">
      <w:instrText xml:space="preserve"> PAGE   \* MERGEFORMAT </w:instrText>
    </w:r>
    <w:r w:rsidR="00691EC1">
      <w:fldChar w:fldCharType="separate"/>
    </w:r>
    <w:r w:rsidR="00F9444C">
      <w:rPr>
        <w:noProof/>
      </w:rPr>
      <w:t>2</w:t>
    </w:r>
    <w:r w:rsidR="00691EC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285F" w14:textId="6ED78A4B" w:rsidR="00E614DD" w:rsidRDefault="00331EAC">
    <w:pPr>
      <w:pStyle w:val="Header"/>
    </w:pPr>
    <w:r>
      <w:t>Taylor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35BAA"/>
    <w:multiLevelType w:val="multilevel"/>
    <w:tmpl w:val="82986E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A7072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B07618"/>
    <w:multiLevelType w:val="multilevel"/>
    <w:tmpl w:val="A3C8CF7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E4A6A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9BD0CE8"/>
    <w:multiLevelType w:val="multilevel"/>
    <w:tmpl w:val="D050418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4C54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B1B5787"/>
    <w:multiLevelType w:val="multilevel"/>
    <w:tmpl w:val="4572ABF8"/>
    <w:numStyleLink w:val="MLAOutline"/>
  </w:abstractNum>
  <w:abstractNum w:abstractNumId="19" w15:restartNumberingAfterBreak="0">
    <w:nsid w:val="5F2B2DE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AAF03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A392C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7"/>
  </w:num>
  <w:num w:numId="13">
    <w:abstractNumId w:val="18"/>
  </w:num>
  <w:num w:numId="14">
    <w:abstractNumId w:val="14"/>
  </w:num>
  <w:num w:numId="15">
    <w:abstractNumId w:val="20"/>
  </w:num>
  <w:num w:numId="16">
    <w:abstractNumId w:val="16"/>
  </w:num>
  <w:num w:numId="17">
    <w:abstractNumId w:val="11"/>
  </w:num>
  <w:num w:numId="18">
    <w:abstractNumId w:val="10"/>
  </w:num>
  <w:num w:numId="19">
    <w:abstractNumId w:val="15"/>
  </w:num>
  <w:num w:numId="20">
    <w:abstractNumId w:val="21"/>
  </w:num>
  <w:num w:numId="21">
    <w:abstractNumId w:val="1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AC"/>
    <w:rsid w:val="00040CBB"/>
    <w:rsid w:val="000B78C8"/>
    <w:rsid w:val="001463B2"/>
    <w:rsid w:val="001F62C0"/>
    <w:rsid w:val="00245E02"/>
    <w:rsid w:val="00331EAC"/>
    <w:rsid w:val="00353B66"/>
    <w:rsid w:val="004A2675"/>
    <w:rsid w:val="004F7139"/>
    <w:rsid w:val="00691EC1"/>
    <w:rsid w:val="00762D91"/>
    <w:rsid w:val="00775AE3"/>
    <w:rsid w:val="007C53FB"/>
    <w:rsid w:val="008B7D18"/>
    <w:rsid w:val="008F1F97"/>
    <w:rsid w:val="008F4052"/>
    <w:rsid w:val="009D4EB3"/>
    <w:rsid w:val="00B13D1B"/>
    <w:rsid w:val="00B818DF"/>
    <w:rsid w:val="00C768CA"/>
    <w:rsid w:val="00D52117"/>
    <w:rsid w:val="00DA6044"/>
    <w:rsid w:val="00DB0D39"/>
    <w:rsid w:val="00E14005"/>
    <w:rsid w:val="00E614DD"/>
    <w:rsid w:val="00F9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6C8A0"/>
  <w15:chartTrackingRefBased/>
  <w15:docId w15:val="{9E63A111-FFA3-4827-BC61-FFBC321E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44C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0B78C8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C8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C8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C8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C8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C8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C8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C8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C8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BB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B818DF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040CBB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40CBB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0CBB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40CBB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5E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040CBB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0CB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0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0CBB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040CBB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40CBB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40CBB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4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040C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40CBB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040CBB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0CBB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3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3"/>
    <w:rsid w:val="004A267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1"/>
    <w:qFormat/>
    <w:rsid w:val="001463B2"/>
    <w:pPr>
      <w:ind w:firstLine="0"/>
      <w:jc w:val="center"/>
    </w:pPr>
    <w:rPr>
      <w:rFonts w:asciiTheme="majorHAnsi" w:eastAsiaTheme="majorEastAsia" w:hAnsiTheme="majorHAnsi" w:cstheme="majorBidi"/>
      <w:kern w:val="28"/>
    </w:rPr>
  </w:style>
  <w:style w:type="character" w:customStyle="1" w:styleId="TitleChar">
    <w:name w:val="Title Char"/>
    <w:basedOn w:val="DefaultParagraphFont"/>
    <w:link w:val="Title"/>
    <w:uiPriority w:val="1"/>
    <w:rsid w:val="001463B2"/>
    <w:rPr>
      <w:rFonts w:asciiTheme="majorHAnsi" w:eastAsiaTheme="majorEastAsia" w:hAnsiTheme="majorHAnsi" w:cstheme="majorBidi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B818DF"/>
    <w:rPr>
      <w:color w:val="595959" w:themeColor="text1" w:themeTint="A6"/>
    </w:rPr>
  </w:style>
  <w:style w:type="character" w:styleId="Emphasis">
    <w:name w:val="Emphasis"/>
    <w:basedOn w:val="DefaultParagraphFont"/>
    <w:uiPriority w:val="8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5"/>
    <w:qFormat/>
    <w:pPr>
      <w:spacing w:before="240"/>
    </w:pPr>
  </w:style>
  <w:style w:type="paragraph" w:customStyle="1" w:styleId="TableNote">
    <w:name w:val="Table Note"/>
    <w:basedOn w:val="Normal"/>
    <w:uiPriority w:val="6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7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63B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3B2"/>
  </w:style>
  <w:style w:type="character" w:styleId="IntenseEmphasis">
    <w:name w:val="Intense Emphasis"/>
    <w:basedOn w:val="DefaultParagraphFont"/>
    <w:uiPriority w:val="21"/>
    <w:semiHidden/>
    <w:unhideWhenUsed/>
    <w:qFormat/>
    <w:rsid w:val="004F7139"/>
    <w:rPr>
      <w:i/>
      <w:iCs/>
      <w:color w:val="595959" w:themeColor="text1" w:themeTint="A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F7139"/>
    <w:pPr>
      <w:pBdr>
        <w:top w:val="single" w:sz="4" w:space="10" w:color="595959" w:themeColor="text1" w:themeTint="A6"/>
        <w:bottom w:val="single" w:sz="4" w:space="10" w:color="595959" w:themeColor="text1" w:themeTint="A6"/>
      </w:pBdr>
      <w:spacing w:before="360" w:after="360"/>
      <w:ind w:left="864" w:right="864"/>
      <w:jc w:val="center"/>
    </w:pPr>
    <w:rPr>
      <w:i/>
      <w:iCs/>
      <w:color w:val="595959" w:themeColor="text1" w:themeTint="A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F7139"/>
    <w:rPr>
      <w:i/>
      <w:iC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F7139"/>
    <w:rPr>
      <w:b/>
      <w:bCs/>
      <w:smallCaps/>
      <w:color w:val="595959" w:themeColor="text1" w:themeTint="A6"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sid w:val="00B818DF"/>
    <w:rPr>
      <w:color w:val="595959" w:themeColor="text1" w:themeTint="A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53FB"/>
    <w:rPr>
      <w:sz w:val="22"/>
      <w:szCs w:val="16"/>
    </w:rPr>
  </w:style>
  <w:style w:type="character" w:styleId="HTMLCode">
    <w:name w:val="HTML Code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40CBB"/>
    <w:rPr>
      <w:rFonts w:ascii="Consolas" w:hAnsi="Consolas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and\AppData\Roaming\Microsoft\Templates\ML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3ED3548F8440EE89DFAA1ED97DF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66742-8D29-4148-8A72-CD6B71941242}"/>
      </w:docPartPr>
      <w:docPartBody>
        <w:p w:rsidR="00000000" w:rsidRDefault="00653073" w:rsidP="00653073">
          <w:pPr>
            <w:pStyle w:val="6B3ED3548F8440EE89DFAA1ED97DF832"/>
          </w:pPr>
          <w:r>
            <w:t>Column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073"/>
    <w:rsid w:val="0065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BB296172BC430E869883098D6E3BE0">
    <w:name w:val="92BB296172BC430E869883098D6E3BE0"/>
  </w:style>
  <w:style w:type="paragraph" w:customStyle="1" w:styleId="A946082289F24B1A9E87ACE001B4E786">
    <w:name w:val="A946082289F24B1A9E87ACE001B4E786"/>
  </w:style>
  <w:style w:type="paragraph" w:customStyle="1" w:styleId="7BFA4C525D4F44579AFDB83BD95992C8">
    <w:name w:val="7BFA4C525D4F44579AFDB83BD95992C8"/>
  </w:style>
  <w:style w:type="paragraph" w:customStyle="1" w:styleId="0DA81B65140B449CA8E94EF1342BAD88">
    <w:name w:val="0DA81B65140B449CA8E94EF1342BAD88"/>
  </w:style>
  <w:style w:type="paragraph" w:customStyle="1" w:styleId="BBC3218E32F048CE8C8BC034B9DF8EAD">
    <w:name w:val="BBC3218E32F048CE8C8BC034B9DF8EAD"/>
  </w:style>
  <w:style w:type="paragraph" w:customStyle="1" w:styleId="ED2439ED40A34A86B6998B427C280D82">
    <w:name w:val="ED2439ED40A34A86B6998B427C280D82"/>
  </w:style>
  <w:style w:type="character" w:styleId="Emphasis">
    <w:name w:val="Emphasis"/>
    <w:basedOn w:val="DefaultParagraphFont"/>
    <w:uiPriority w:val="8"/>
    <w:qFormat/>
    <w:rPr>
      <w:i/>
      <w:iCs/>
    </w:rPr>
  </w:style>
  <w:style w:type="paragraph" w:customStyle="1" w:styleId="70977029A42B4FAA92AEFA6B79A21FAE">
    <w:name w:val="70977029A42B4FAA92AEFA6B79A21FAE"/>
  </w:style>
  <w:style w:type="paragraph" w:customStyle="1" w:styleId="6BE72D0880774B92B7DF28C69DE5D253">
    <w:name w:val="6BE72D0880774B92B7DF28C69DE5D253"/>
  </w:style>
  <w:style w:type="paragraph" w:customStyle="1" w:styleId="FDA18FB269AC4DC7913D4C8E9DDB4F44">
    <w:name w:val="FDA18FB269AC4DC7913D4C8E9DDB4F44"/>
  </w:style>
  <w:style w:type="paragraph" w:customStyle="1" w:styleId="E3E5E3CFF6944A87A725675C493E4D4C">
    <w:name w:val="E3E5E3CFF6944A87A725675C493E4D4C"/>
  </w:style>
  <w:style w:type="paragraph" w:customStyle="1" w:styleId="89E06A00AC314A09B176088A934FCB37">
    <w:name w:val="89E06A00AC314A09B176088A934FCB37"/>
  </w:style>
  <w:style w:type="paragraph" w:customStyle="1" w:styleId="57054C93DFE4431DAE87C4DB797344DA">
    <w:name w:val="57054C93DFE4431DAE87C4DB797344DA"/>
  </w:style>
  <w:style w:type="paragraph" w:customStyle="1" w:styleId="17E43A9A43AB45D0A490832881949FAC">
    <w:name w:val="17E43A9A43AB45D0A490832881949FAC"/>
  </w:style>
  <w:style w:type="paragraph" w:customStyle="1" w:styleId="35908AEA47074AE18090D4AC5015375A">
    <w:name w:val="35908AEA47074AE18090D4AC5015375A"/>
  </w:style>
  <w:style w:type="paragraph" w:customStyle="1" w:styleId="DA6D66244AB8478DBCE63C66C53919BC">
    <w:name w:val="DA6D66244AB8478DBCE63C66C53919BC"/>
  </w:style>
  <w:style w:type="paragraph" w:customStyle="1" w:styleId="9C05D2784EA642ACB426C82D13B807A3">
    <w:name w:val="9C05D2784EA642ACB426C82D13B807A3"/>
  </w:style>
  <w:style w:type="paragraph" w:customStyle="1" w:styleId="8DD5CD70811F40B89B115547F5451B53">
    <w:name w:val="8DD5CD70811F40B89B115547F5451B53"/>
  </w:style>
  <w:style w:type="paragraph" w:customStyle="1" w:styleId="9132E3AE65BA4DF8A7E097E0F1A296B7">
    <w:name w:val="9132E3AE65BA4DF8A7E097E0F1A296B7"/>
  </w:style>
  <w:style w:type="paragraph" w:customStyle="1" w:styleId="519BDDA01D75477E81ABC518F9709774">
    <w:name w:val="519BDDA01D75477E81ABC518F9709774"/>
  </w:style>
  <w:style w:type="paragraph" w:customStyle="1" w:styleId="121FB58B9A9F4230A6426BFB9804B083">
    <w:name w:val="121FB58B9A9F4230A6426BFB9804B083"/>
  </w:style>
  <w:style w:type="paragraph" w:customStyle="1" w:styleId="B2BCA99D5DE040D7A8ABC284156782FF">
    <w:name w:val="B2BCA99D5DE040D7A8ABC284156782FF"/>
  </w:style>
  <w:style w:type="paragraph" w:customStyle="1" w:styleId="7DFC0A74962147FEBB8F54C0FDEA7C0B">
    <w:name w:val="7DFC0A74962147FEBB8F54C0FDEA7C0B"/>
  </w:style>
  <w:style w:type="paragraph" w:customStyle="1" w:styleId="1196E24C8BB84DD0877F474EE5CD68F9">
    <w:name w:val="1196E24C8BB84DD0877F474EE5CD68F9"/>
  </w:style>
  <w:style w:type="paragraph" w:customStyle="1" w:styleId="6EC98A0C21C241F081CB8EC7BD5966E8">
    <w:name w:val="6EC98A0C21C241F081CB8EC7BD5966E8"/>
  </w:style>
  <w:style w:type="paragraph" w:customStyle="1" w:styleId="CEE60EED23204D03A6CA100F3A2FFE52">
    <w:name w:val="CEE60EED23204D03A6CA100F3A2FFE52"/>
  </w:style>
  <w:style w:type="paragraph" w:customStyle="1" w:styleId="19BA932C26D34623AB5C24DDDD855566">
    <w:name w:val="19BA932C26D34623AB5C24DDDD855566"/>
  </w:style>
  <w:style w:type="paragraph" w:customStyle="1" w:styleId="F863D714F35145D691D520D8933A78C6">
    <w:name w:val="F863D714F35145D691D520D8933A78C6"/>
  </w:style>
  <w:style w:type="paragraph" w:customStyle="1" w:styleId="4DD1CE7F91B247ED86096BD6B011C176">
    <w:name w:val="4DD1CE7F91B247ED86096BD6B011C176"/>
  </w:style>
  <w:style w:type="paragraph" w:customStyle="1" w:styleId="BA31DF3B89F04BF9B0B027DDA5D5EB3A">
    <w:name w:val="BA31DF3B89F04BF9B0B027DDA5D5EB3A"/>
  </w:style>
  <w:style w:type="paragraph" w:customStyle="1" w:styleId="EFAD6680E28342B89458C5A4F9D4B3D7">
    <w:name w:val="EFAD6680E28342B89458C5A4F9D4B3D7"/>
  </w:style>
  <w:style w:type="paragraph" w:customStyle="1" w:styleId="AF19332B3589499D966FC367D09C14C4">
    <w:name w:val="AF19332B3589499D966FC367D09C14C4"/>
  </w:style>
  <w:style w:type="paragraph" w:customStyle="1" w:styleId="E8631BBB8CE5491DBF5E0614729E5378">
    <w:name w:val="E8631BBB8CE5491DBF5E0614729E5378"/>
  </w:style>
  <w:style w:type="paragraph" w:customStyle="1" w:styleId="17CB3E66B6CA4395BB1FD258322F861B">
    <w:name w:val="17CB3E66B6CA4395BB1FD258322F861B"/>
  </w:style>
  <w:style w:type="paragraph" w:customStyle="1" w:styleId="62D97DBAC8C642279179FBB3A051871C">
    <w:name w:val="62D97DBAC8C642279179FBB3A051871C"/>
  </w:style>
  <w:style w:type="paragraph" w:customStyle="1" w:styleId="C60D198A4FE14F0FBB0E253E79B97F10">
    <w:name w:val="C60D198A4FE14F0FBB0E253E79B97F10"/>
  </w:style>
  <w:style w:type="paragraph" w:customStyle="1" w:styleId="7C47560074F04BD486963DC93C6997BE">
    <w:name w:val="7C47560074F04BD486963DC93C6997BE"/>
  </w:style>
  <w:style w:type="paragraph" w:customStyle="1" w:styleId="F101106657EE4992AAD5051B10B69A90">
    <w:name w:val="F101106657EE4992AAD5051B10B69A90"/>
  </w:style>
  <w:style w:type="paragraph" w:customStyle="1" w:styleId="AB66F962DAFB49CC80E5A6393D3C51F7">
    <w:name w:val="AB66F962DAFB49CC80E5A6393D3C51F7"/>
  </w:style>
  <w:style w:type="paragraph" w:customStyle="1" w:styleId="71EEC4F1C5B84FDB8563C94ADE877F0E">
    <w:name w:val="71EEC4F1C5B84FDB8563C94ADE877F0E"/>
  </w:style>
  <w:style w:type="paragraph" w:customStyle="1" w:styleId="084D7609F35F47AC9CC6C14200B92359">
    <w:name w:val="084D7609F35F47AC9CC6C14200B92359"/>
  </w:style>
  <w:style w:type="paragraph" w:customStyle="1" w:styleId="6B3ED3548F8440EE89DFAA1ED97DF832">
    <w:name w:val="6B3ED3548F8440EE89DFAA1ED97DF832"/>
    <w:rsid w:val="00653073"/>
  </w:style>
  <w:style w:type="paragraph" w:customStyle="1" w:styleId="9EF7C5B4D9AB45E59E77489317838933">
    <w:name w:val="9EF7C5B4D9AB45E59E77489317838933"/>
    <w:rsid w:val="006530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paper</Template>
  <TotalTime>3592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Taylor</dc:creator>
  <cp:keywords/>
  <dc:description/>
  <cp:lastModifiedBy>Brandon Taylor</cp:lastModifiedBy>
  <cp:revision>1</cp:revision>
  <dcterms:created xsi:type="dcterms:W3CDTF">2021-09-28T13:28:00Z</dcterms:created>
  <dcterms:modified xsi:type="dcterms:W3CDTF">2021-10-01T01:20:00Z</dcterms:modified>
  <cp:version/>
</cp:coreProperties>
</file>